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AF676" w14:textId="707F7845" w:rsidR="005F70E4" w:rsidRDefault="008945DF">
      <w:r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577343" behindDoc="0" locked="0" layoutInCell="1" allowOverlap="1" wp14:anchorId="3F938FF2" wp14:editId="5B84CBE4">
                <wp:simplePos x="0" y="0"/>
                <wp:positionH relativeFrom="column">
                  <wp:posOffset>-1</wp:posOffset>
                </wp:positionH>
                <wp:positionV relativeFrom="page">
                  <wp:posOffset>3853543</wp:posOffset>
                </wp:positionV>
                <wp:extent cx="3984171" cy="5377180"/>
                <wp:effectExtent l="0" t="0" r="0" b="0"/>
                <wp:wrapNone/>
                <wp:docPr id="2" name="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4171" cy="537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14EAD0" id="長方形 4" o:spid="_x0000_s1026" style="position:absolute;left:0;text-align:left;margin-left:0;margin-top:303.45pt;width:313.7pt;height:423.4pt;z-index:25157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" fillcolor="#375623 [1609]" stroked="f">
                <w10:wrap anchory="page"/>
              </v:rect>
            </w:pict>
          </mc:Fallback>
        </mc:AlternateContent>
      </w:r>
      <w:bookmarkStart w:id="0" w:name="_GoBack"/>
      <w:bookmarkEnd w:id="0"/>
      <w:r w:rsidRPr="00176A39">
        <w:rPr>
          <w:noProof/>
          <w:lang w:eastAsia="zh-CN"/>
        </w:rPr>
        <w:drawing>
          <wp:anchor distT="0" distB="0" distL="114300" distR="114300" simplePos="0" relativeHeight="251744256" behindDoc="0" locked="0" layoutInCell="1" allowOverlap="1" wp14:anchorId="5653F03D" wp14:editId="6535F2F0">
            <wp:simplePos x="0" y="0"/>
            <wp:positionH relativeFrom="column">
              <wp:posOffset>4849495</wp:posOffset>
            </wp:positionH>
            <wp:positionV relativeFrom="paragraph">
              <wp:posOffset>5508715</wp:posOffset>
            </wp:positionV>
            <wp:extent cx="2112010" cy="2778760"/>
            <wp:effectExtent l="0" t="0" r="2540" b="2540"/>
            <wp:wrapThrough wrapText="bothSides">
              <wp:wrapPolygon edited="0">
                <wp:start x="0" y="0"/>
                <wp:lineTo x="0" y="21472"/>
                <wp:lineTo x="21431" y="21472"/>
                <wp:lineTo x="21431" y="0"/>
                <wp:lineTo x="0" y="0"/>
              </wp:wrapPolygon>
            </wp:wrapThrough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04FDF160" wp14:editId="5AE69BB2">
                <wp:simplePos x="0" y="0"/>
                <wp:positionH relativeFrom="column">
                  <wp:posOffset>3982538</wp:posOffset>
                </wp:positionH>
                <wp:positionV relativeFrom="page">
                  <wp:posOffset>3993968</wp:posOffset>
                </wp:positionV>
                <wp:extent cx="3232150" cy="4411980"/>
                <wp:effectExtent l="0" t="0" r="6350" b="7620"/>
                <wp:wrapNone/>
                <wp:docPr id="17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441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C01C8B" w14:textId="77777777" w:rsidR="0088631F" w:rsidRPr="008945DF" w:rsidRDefault="0088631F" w:rsidP="00176A39">
                            <w:pPr>
                              <w:widowControl w:val="0"/>
                              <w:spacing w:line="320" w:lineRule="exact"/>
                              <w:ind w:firstLineChars="100" w:firstLine="360"/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</w:pPr>
                            <w:r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>Komatsu University</w:t>
                            </w:r>
                            <w:r w:rsidR="00176A39"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 xml:space="preserve"> was</w:t>
                            </w:r>
                            <w:r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 xml:space="preserve"> founded in 2018</w:t>
                            </w:r>
                            <w:r w:rsidR="00176A39"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>. It</w:t>
                            </w:r>
                            <w:r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 xml:space="preserve"> benefits from the copious natural assets of the area spanning from Mt. </w:t>
                            </w:r>
                            <w:proofErr w:type="spellStart"/>
                            <w:r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>Hakusan</w:t>
                            </w:r>
                            <w:proofErr w:type="spellEnd"/>
                            <w:r w:rsidRPr="008945DF">
                              <w:rPr>
                                <w:rFonts w:ascii="Arial" w:eastAsia="Meiryo UI" w:hAnsi="Arial" w:cs="Arial"/>
                                <w:color w:val="auto"/>
                                <w:sz w:val="36"/>
                                <w:szCs w:val="36"/>
                                <w:lang w:bidi="ja-JP"/>
                              </w:rPr>
                              <w:t xml:space="preserve"> to the Sea of Japan, and exploits the heritage of a city of industry, culture, health, education and international understanding.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FDF160" id="テキスト ボックス 20" o:spid="_x0000_s1027" type="#_x0000_t202" style="position:absolute;margin-left:313.6pt;margin-top:314.5pt;width:254.5pt;height:347.4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" filled="f" fillcolor="#fffffe" stroked="f" strokecolor="#212120" insetpen="t">
                <v:textbox inset="2.88pt,2.88pt,2.88pt,2.88pt">
                  <w:txbxContent>
                    <w:p w14:paraId="18C01C8B" w14:textId="77777777" w:rsidR="0088631F" w:rsidRPr="008945DF" w:rsidRDefault="0088631F" w:rsidP="00176A39">
                      <w:pPr>
                        <w:widowControl w:val="0"/>
                        <w:spacing w:line="320" w:lineRule="exact"/>
                        <w:ind w:firstLineChars="100" w:firstLine="360"/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</w:pPr>
                      <w:r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>Komatsu University</w:t>
                      </w:r>
                      <w:r w:rsidR="00176A39"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 xml:space="preserve"> was</w:t>
                      </w:r>
                      <w:r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 xml:space="preserve"> founded in 2018</w:t>
                      </w:r>
                      <w:r w:rsidR="00176A39"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>. It</w:t>
                      </w:r>
                      <w:r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 xml:space="preserve"> benefits from the copious natural assets of the area spanning from Mt. </w:t>
                      </w:r>
                      <w:proofErr w:type="spellStart"/>
                      <w:r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>Hakusan</w:t>
                      </w:r>
                      <w:proofErr w:type="spellEnd"/>
                      <w:r w:rsidRPr="008945DF">
                        <w:rPr>
                          <w:rFonts w:ascii="Arial" w:eastAsia="Meiryo UI" w:hAnsi="Arial" w:cs="Arial"/>
                          <w:color w:val="auto"/>
                          <w:sz w:val="36"/>
                          <w:szCs w:val="36"/>
                          <w:lang w:bidi="ja-JP"/>
                        </w:rPr>
                        <w:t xml:space="preserve"> to the Sea of Japan, and exploits the heritage of a city of industry, culture, health, education and international understanding.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s">
            <w:drawing>
              <wp:anchor distT="36576" distB="36576" distL="36576" distR="36576" simplePos="0" relativeHeight="251578368" behindDoc="0" locked="0" layoutInCell="1" allowOverlap="1" wp14:anchorId="4F81B308" wp14:editId="30820510">
                <wp:simplePos x="0" y="0"/>
                <wp:positionH relativeFrom="column">
                  <wp:posOffset>3722914</wp:posOffset>
                </wp:positionH>
                <wp:positionV relativeFrom="page">
                  <wp:posOffset>3853543</wp:posOffset>
                </wp:positionV>
                <wp:extent cx="3384550" cy="5148943"/>
                <wp:effectExtent l="0" t="0" r="6350" b="0"/>
                <wp:wrapNone/>
                <wp:docPr id="1" name="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51489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651EBE" id="長方形 3" o:spid="_x0000_s1026" style="position:absolute;left:0;text-align:left;margin-left:293.15pt;margin-top:303.45pt;width:266.5pt;height:405.45pt;z-index:251578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" fillcolor="#f7caac [1301]" stroked="f">
                <v:textbox inset="2.88pt,2.88pt,2.88pt,2.88pt"/>
                <w10:wrap anchory="page"/>
              </v:rect>
            </w:pict>
          </mc:Fallback>
        </mc:AlternateContent>
      </w:r>
      <w:r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s">
            <w:drawing>
              <wp:anchor distT="36576" distB="36576" distL="36576" distR="36576" simplePos="0" relativeHeight="251600896" behindDoc="0" locked="0" layoutInCell="1" allowOverlap="1" wp14:anchorId="34388D15" wp14:editId="5FFB8F41">
                <wp:simplePos x="0" y="0"/>
                <wp:positionH relativeFrom="column">
                  <wp:posOffset>43543</wp:posOffset>
                </wp:positionH>
                <wp:positionV relativeFrom="page">
                  <wp:posOffset>3853543</wp:posOffset>
                </wp:positionV>
                <wp:extent cx="3604260" cy="5507386"/>
                <wp:effectExtent l="0" t="0" r="0" b="0"/>
                <wp:wrapNone/>
                <wp:docPr id="4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5507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5EDA24" w14:textId="77777777" w:rsidR="002F6ABD" w:rsidRPr="0088631F" w:rsidRDefault="0088631F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"/>
                              </w:rPr>
                            </w:pPr>
                            <w:r w:rsidRPr="008945D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bidi="ja-JP"/>
                              </w:rPr>
                              <w:t>Tent</w:t>
                            </w:r>
                            <w:r w:rsidR="002F6ABD" w:rsidRPr="008945D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bidi="ja-JP"/>
                              </w:rPr>
                              <w:t>ative Itinerary</w:t>
                            </w:r>
                          </w:p>
                          <w:p w14:paraId="0BE34816" w14:textId="77777777" w:rsidR="002F6ABD" w:rsidRPr="0088631F" w:rsidRDefault="002F6ABD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</w:p>
                          <w:p w14:paraId="29513687" w14:textId="73E65B6F" w:rsidR="002F6ABD" w:rsidRPr="0088631F" w:rsidRDefault="002F6ABD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May 2</w:t>
                            </w:r>
                            <w:r w:rsidR="008945D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1</w:t>
                            </w: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 </w:t>
                            </w:r>
                          </w:p>
                          <w:p w14:paraId="2BA59049" w14:textId="77777777" w:rsidR="002F6ABD" w:rsidRPr="0088631F" w:rsidRDefault="002F6ABD" w:rsidP="0088631F">
                            <w:pPr>
                              <w:widowControl w:val="0"/>
                              <w:ind w:firstLineChars="100" w:firstLine="28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Arrival and Welcome Party</w:t>
                            </w:r>
                          </w:p>
                          <w:p w14:paraId="099D0D79" w14:textId="674EA084" w:rsidR="0088631F" w:rsidRDefault="0088631F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</w:p>
                          <w:p w14:paraId="54A12457" w14:textId="193C554C" w:rsidR="002F6ABD" w:rsidRPr="0088631F" w:rsidRDefault="002F6ABD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May </w:t>
                            </w:r>
                            <w:r w:rsidR="008945D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22, </w:t>
                            </w: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25, 26, 28, and 29</w:t>
                            </w:r>
                          </w:p>
                          <w:p w14:paraId="44FBF845" w14:textId="77777777" w:rsidR="002F6ABD" w:rsidRDefault="002F6ABD" w:rsidP="0088631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Classes </w:t>
                            </w:r>
                            <w:r w:rsidR="0088631F"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on </w:t>
                            </w: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Japanese </w:t>
                            </w:r>
                            <w:r w:rsidR="0088631F"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Language, Society, and Political Economy </w:t>
                            </w: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(given in English or Chinese)</w:t>
                            </w:r>
                          </w:p>
                          <w:p w14:paraId="117040AB" w14:textId="77777777" w:rsidR="0088631F" w:rsidRDefault="0088631F" w:rsidP="0088631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>
                              <w:rPr>
                                <w:rFonts w:ascii="Arial" w:eastAsia="HGSoeiKakupoptai" w:hAnsi="Arial" w:cs="Arial" w:hint="eastAsia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J</w:t>
                            </w:r>
                            <w: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oint Activities with Komatsu University Students</w:t>
                            </w:r>
                          </w:p>
                          <w:p w14:paraId="1A6D8C2E" w14:textId="77777777" w:rsidR="002F6ABD" w:rsidRDefault="002F6ABD" w:rsidP="0088631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Cultural Experience in Komatsu</w:t>
                            </w:r>
                          </w:p>
                          <w:p w14:paraId="77A7930E" w14:textId="77777777" w:rsidR="0088631F" w:rsidRPr="0088631F" w:rsidRDefault="0088631F" w:rsidP="0088631F">
                            <w:pPr>
                              <w:pStyle w:val="a3"/>
                              <w:widowControl w:val="0"/>
                              <w:ind w:left="56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</w:p>
                          <w:p w14:paraId="0ACC25EC" w14:textId="77777777" w:rsidR="008945DF" w:rsidRPr="008945DF" w:rsidRDefault="008945DF" w:rsidP="008945D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945D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May 23-24 </w:t>
                            </w:r>
                          </w:p>
                          <w:p w14:paraId="3E4E9ACC" w14:textId="63E2D251" w:rsidR="008945DF" w:rsidRDefault="008945DF" w:rsidP="008945DF">
                            <w:pPr>
                              <w:widowControl w:val="0"/>
                              <w:ind w:firstLineChars="100" w:firstLine="28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945D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Cultural Program in Farmers’ House</w:t>
                            </w:r>
                          </w:p>
                          <w:p w14:paraId="0FAB6C22" w14:textId="77777777" w:rsidR="008945DF" w:rsidRDefault="008945DF" w:rsidP="008945D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</w:p>
                          <w:p w14:paraId="72C171D3" w14:textId="11C7EFFE" w:rsidR="002F6ABD" w:rsidRPr="0088631F" w:rsidRDefault="002F6ABD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May 27 </w:t>
                            </w:r>
                          </w:p>
                          <w:p w14:paraId="0238A1AB" w14:textId="77777777" w:rsidR="002F6ABD" w:rsidRPr="0088631F" w:rsidRDefault="002F6ABD" w:rsidP="0088631F">
                            <w:pPr>
                              <w:widowControl w:val="0"/>
                              <w:ind w:firstLineChars="100" w:firstLine="28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One-day sightseeing in </w:t>
                            </w:r>
                            <w:proofErr w:type="spellStart"/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Kamazawa</w:t>
                            </w:r>
                            <w:proofErr w:type="spellEnd"/>
                          </w:p>
                          <w:p w14:paraId="519ED3E5" w14:textId="77777777" w:rsidR="002F6ABD" w:rsidRPr="0088631F" w:rsidRDefault="002F6ABD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</w:p>
                          <w:p w14:paraId="5533C991" w14:textId="77777777" w:rsidR="002F6ABD" w:rsidRDefault="002F6ABD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 w:rsidRPr="0088631F"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May 29 Evening </w:t>
                            </w:r>
                          </w:p>
                          <w:p w14:paraId="3EC89432" w14:textId="77777777" w:rsidR="002F6ABD" w:rsidRDefault="0088631F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>
                              <w:rPr>
                                <w:rFonts w:ascii="Arial" w:eastAsia="HGSoeiKakupoptai" w:hAnsi="Arial" w:cs="Arial" w:hint="eastAsia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   Farewell Party</w:t>
                            </w:r>
                          </w:p>
                          <w:p w14:paraId="2FEA17CF" w14:textId="77777777" w:rsidR="0088631F" w:rsidRDefault="0088631F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</w:p>
                          <w:p w14:paraId="42A02B47" w14:textId="77777777" w:rsidR="0088631F" w:rsidRDefault="0088631F" w:rsidP="0088631F">
                            <w:pPr>
                              <w:widowControl w:val="0"/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>
                              <w:rPr>
                                <w:rFonts w:ascii="Arial" w:eastAsia="HGSoeiKakupoptai" w:hAnsi="Arial" w:cs="Arial" w:hint="eastAsia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>M</w:t>
                            </w:r>
                            <w: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ay 30 </w:t>
                            </w:r>
                          </w:p>
                          <w:p w14:paraId="15A91CC9" w14:textId="77777777" w:rsidR="0088631F" w:rsidRPr="0088631F" w:rsidRDefault="0088631F" w:rsidP="0088631F">
                            <w:pPr>
                              <w:widowControl w:val="0"/>
                              <w:rPr>
                                <w:rFonts w:ascii="Ink Free" w:eastAsia="HGSoeiKakupoptai" w:hAnsi="Ink Free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</w:pPr>
                            <w:r>
                              <w:rPr>
                                <w:rFonts w:ascii="Arial" w:eastAsia="HGSoeiKakupoptai" w:hAnsi="Arial" w:cs="Arial" w:hint="eastAsia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HGSoeiKakupoptai" w:hAnsi="Arial" w:cs="Arial"/>
                                <w:color w:val="FFFFFF" w:themeColor="background1"/>
                                <w:sz w:val="28"/>
                                <w:szCs w:val="28"/>
                                <w:lang w:bidi="ja-JP"/>
                              </w:rPr>
                              <w:t xml:space="preserve">   End of the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88D15" id="_x0000_s1028" type="#_x0000_t202" style="position:absolute;margin-left:3.45pt;margin-top:303.45pt;width:283.8pt;height:433.65pt;z-index:251600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" filled="f" fillcolor="#fffffe" stroked="f" strokecolor="#212120" insetpen="t">
                <v:textbox inset="2.88pt,2.88pt,2.88pt,2.88pt">
                  <w:txbxContent>
                    <w:p w14:paraId="025EDA24" w14:textId="77777777" w:rsidR="002F6ABD" w:rsidRPr="0088631F" w:rsidRDefault="0088631F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32"/>
                          <w:szCs w:val="32"/>
                          <w:u w:val="single"/>
                          <w:lang w:val="en"/>
                        </w:rPr>
                      </w:pPr>
                      <w:r w:rsidRPr="008945D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32"/>
                          <w:szCs w:val="32"/>
                          <w:u w:val="single"/>
                          <w:lang w:bidi="ja-JP"/>
                        </w:rPr>
                        <w:t>Tent</w:t>
                      </w:r>
                      <w:r w:rsidR="002F6ABD" w:rsidRPr="008945D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32"/>
                          <w:szCs w:val="32"/>
                          <w:u w:val="single"/>
                          <w:lang w:bidi="ja-JP"/>
                        </w:rPr>
                        <w:t>ative Itinerary</w:t>
                      </w:r>
                    </w:p>
                    <w:p w14:paraId="0BE34816" w14:textId="77777777" w:rsidR="002F6ABD" w:rsidRPr="0088631F" w:rsidRDefault="002F6ABD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</w:p>
                    <w:p w14:paraId="29513687" w14:textId="73E65B6F" w:rsidR="002F6ABD" w:rsidRPr="0088631F" w:rsidRDefault="002F6ABD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May 2</w:t>
                      </w:r>
                      <w:r w:rsidR="008945D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1</w:t>
                      </w: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 </w:t>
                      </w:r>
                    </w:p>
                    <w:p w14:paraId="2BA59049" w14:textId="77777777" w:rsidR="002F6ABD" w:rsidRPr="0088631F" w:rsidRDefault="002F6ABD" w:rsidP="0088631F">
                      <w:pPr>
                        <w:widowControl w:val="0"/>
                        <w:ind w:firstLineChars="100" w:firstLine="28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Arrival and Welcome Party</w:t>
                      </w:r>
                    </w:p>
                    <w:p w14:paraId="099D0D79" w14:textId="674EA084" w:rsidR="0088631F" w:rsidRDefault="0088631F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</w:p>
                    <w:p w14:paraId="54A12457" w14:textId="193C554C" w:rsidR="002F6ABD" w:rsidRPr="0088631F" w:rsidRDefault="002F6ABD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May </w:t>
                      </w:r>
                      <w:r w:rsidR="008945D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22, </w:t>
                      </w: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25, 26, 28, and 29</w:t>
                      </w:r>
                    </w:p>
                    <w:p w14:paraId="44FBF845" w14:textId="77777777" w:rsidR="002F6ABD" w:rsidRDefault="002F6ABD" w:rsidP="0088631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Classes </w:t>
                      </w:r>
                      <w:r w:rsidR="0088631F"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on </w:t>
                      </w: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Japanese </w:t>
                      </w:r>
                      <w:r w:rsidR="0088631F"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Language, Society, and Political Economy </w:t>
                      </w: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(given in English or Chinese)</w:t>
                      </w:r>
                    </w:p>
                    <w:p w14:paraId="117040AB" w14:textId="77777777" w:rsidR="0088631F" w:rsidRDefault="0088631F" w:rsidP="0088631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>
                        <w:rPr>
                          <w:rFonts w:ascii="Arial" w:eastAsia="HG創英角ﾎﾟｯﾌﾟ体" w:hAnsi="Arial" w:cs="Arial" w:hint="eastAsia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J</w:t>
                      </w:r>
                      <w: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oint Activities with Komatsu University Students</w:t>
                      </w:r>
                    </w:p>
                    <w:p w14:paraId="1A6D8C2E" w14:textId="77777777" w:rsidR="002F6ABD" w:rsidRDefault="002F6ABD" w:rsidP="0088631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Cultural Experience in Komatsu</w:t>
                      </w:r>
                    </w:p>
                    <w:p w14:paraId="77A7930E" w14:textId="77777777" w:rsidR="0088631F" w:rsidRPr="0088631F" w:rsidRDefault="0088631F" w:rsidP="0088631F">
                      <w:pPr>
                        <w:pStyle w:val="a3"/>
                        <w:widowControl w:val="0"/>
                        <w:ind w:left="56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</w:p>
                    <w:p w14:paraId="0ACC25EC" w14:textId="77777777" w:rsidR="008945DF" w:rsidRPr="008945DF" w:rsidRDefault="008945DF" w:rsidP="008945D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945D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May 23-24 </w:t>
                      </w:r>
                    </w:p>
                    <w:p w14:paraId="3E4E9ACC" w14:textId="63E2D251" w:rsidR="008945DF" w:rsidRDefault="008945DF" w:rsidP="008945DF">
                      <w:pPr>
                        <w:widowControl w:val="0"/>
                        <w:ind w:firstLineChars="100" w:firstLine="28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945D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Cultural Program in Farmers’ House</w:t>
                      </w:r>
                    </w:p>
                    <w:p w14:paraId="0FAB6C22" w14:textId="77777777" w:rsidR="008945DF" w:rsidRDefault="008945DF" w:rsidP="008945D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</w:p>
                    <w:p w14:paraId="72C171D3" w14:textId="11C7EFFE" w:rsidR="002F6ABD" w:rsidRPr="0088631F" w:rsidRDefault="002F6ABD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May 27 </w:t>
                      </w:r>
                    </w:p>
                    <w:p w14:paraId="0238A1AB" w14:textId="77777777" w:rsidR="002F6ABD" w:rsidRPr="0088631F" w:rsidRDefault="002F6ABD" w:rsidP="0088631F">
                      <w:pPr>
                        <w:widowControl w:val="0"/>
                        <w:ind w:firstLineChars="100" w:firstLine="28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One-day sightseeing in </w:t>
                      </w:r>
                      <w:proofErr w:type="spellStart"/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Kamazawa</w:t>
                      </w:r>
                      <w:proofErr w:type="spellEnd"/>
                    </w:p>
                    <w:p w14:paraId="519ED3E5" w14:textId="77777777" w:rsidR="002F6ABD" w:rsidRPr="0088631F" w:rsidRDefault="002F6ABD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</w:p>
                    <w:p w14:paraId="5533C991" w14:textId="77777777" w:rsidR="002F6ABD" w:rsidRDefault="002F6ABD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 w:rsidRPr="0088631F"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May 29 Evening </w:t>
                      </w:r>
                    </w:p>
                    <w:p w14:paraId="3EC89432" w14:textId="77777777" w:rsidR="002F6ABD" w:rsidRDefault="0088631F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>
                        <w:rPr>
                          <w:rFonts w:ascii="Arial" w:eastAsia="HG創英角ﾎﾟｯﾌﾟ体" w:hAnsi="Arial" w:cs="Arial" w:hint="eastAsia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 </w:t>
                      </w:r>
                      <w: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   Farewell Party</w:t>
                      </w:r>
                    </w:p>
                    <w:p w14:paraId="2FEA17CF" w14:textId="77777777" w:rsidR="0088631F" w:rsidRDefault="0088631F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</w:p>
                    <w:p w14:paraId="42A02B47" w14:textId="77777777" w:rsidR="0088631F" w:rsidRDefault="0088631F" w:rsidP="0088631F">
                      <w:pPr>
                        <w:widowControl w:val="0"/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>
                        <w:rPr>
                          <w:rFonts w:ascii="Arial" w:eastAsia="HG創英角ﾎﾟｯﾌﾟ体" w:hAnsi="Arial" w:cs="Arial" w:hint="eastAsia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>M</w:t>
                      </w:r>
                      <w: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ay 30 </w:t>
                      </w:r>
                    </w:p>
                    <w:p w14:paraId="15A91CC9" w14:textId="77777777" w:rsidR="0088631F" w:rsidRPr="0088631F" w:rsidRDefault="0088631F" w:rsidP="0088631F">
                      <w:pPr>
                        <w:widowControl w:val="0"/>
                        <w:rPr>
                          <w:rFonts w:ascii="Ink Free" w:eastAsia="HG創英角ﾎﾟｯﾌﾟ体" w:hAnsi="Ink Free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</w:pPr>
                      <w:r>
                        <w:rPr>
                          <w:rFonts w:ascii="Arial" w:eastAsia="HG創英角ﾎﾟｯﾌﾟ体" w:hAnsi="Arial" w:cs="Arial" w:hint="eastAsia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 </w:t>
                      </w:r>
                      <w:r>
                        <w:rPr>
                          <w:rFonts w:ascii="Arial" w:eastAsia="HG創英角ﾎﾟｯﾌﾟ体" w:hAnsi="Arial" w:cs="Arial"/>
                          <w:color w:val="FFFFFF" w:themeColor="background1"/>
                          <w:sz w:val="28"/>
                          <w:szCs w:val="28"/>
                          <w:lang w:bidi="ja-JP"/>
                        </w:rPr>
                        <w:t xml:space="preserve">   End of the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6A39"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2D5DE7E8" wp14:editId="332A60FE">
                <wp:simplePos x="0" y="0"/>
                <wp:positionH relativeFrom="column">
                  <wp:posOffset>-454</wp:posOffset>
                </wp:positionH>
                <wp:positionV relativeFrom="page">
                  <wp:posOffset>391795</wp:posOffset>
                </wp:positionV>
                <wp:extent cx="8445137" cy="2270760"/>
                <wp:effectExtent l="0" t="0" r="0" b="0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137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319B8B" w14:textId="77777777" w:rsidR="008945DF" w:rsidRPr="008945DF" w:rsidRDefault="008945DF" w:rsidP="00ED1100">
                            <w:pPr>
                              <w:widowControl w:val="0"/>
                              <w:spacing w:line="840" w:lineRule="exact"/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52"/>
                                <w:szCs w:val="52"/>
                                <w:lang w:bidi="ja-JP"/>
                              </w:rPr>
                            </w:pPr>
                            <w:r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52"/>
                                <w:szCs w:val="52"/>
                                <w:lang w:bidi="ja-JP"/>
                              </w:rPr>
                              <w:t xml:space="preserve">Komatsu Intercultural Studies </w:t>
                            </w:r>
                            <w:proofErr w:type="spellStart"/>
                            <w:r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52"/>
                                <w:szCs w:val="52"/>
                                <w:lang w:bidi="ja-JP"/>
                              </w:rPr>
                              <w:t>Programme</w:t>
                            </w:r>
                            <w:proofErr w:type="spellEnd"/>
                            <w:r w:rsidR="002F6ABD"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52"/>
                                <w:szCs w:val="52"/>
                                <w:lang w:bidi="ja-JP"/>
                              </w:rPr>
                              <w:t xml:space="preserve"> </w:t>
                            </w:r>
                          </w:p>
                          <w:p w14:paraId="21527038" w14:textId="250B6536" w:rsidR="002F6ABD" w:rsidRPr="008945DF" w:rsidRDefault="002F6ABD" w:rsidP="00ED1100">
                            <w:pPr>
                              <w:widowControl w:val="0"/>
                              <w:spacing w:line="840" w:lineRule="exact"/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</w:pPr>
                            <w:r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Komatsu University</w:t>
                            </w:r>
                            <w:r w:rsidR="008945DF"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 xml:space="preserve">, </w:t>
                            </w:r>
                            <w:r w:rsidRPr="008945DF">
                              <w:rPr>
                                <w:rFonts w:ascii="Meiryo UI" w:eastAsia="Meiryo UI" w:hAnsi="Meiryo UI" w:cs="Arial" w:hint="eastAsia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I</w:t>
                            </w:r>
                            <w:r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shikawa, Japan</w:t>
                            </w:r>
                          </w:p>
                          <w:p w14:paraId="72A7D2FB" w14:textId="2F7798CF" w:rsidR="00176A39" w:rsidRPr="008945DF" w:rsidRDefault="00176A39" w:rsidP="00ED1100">
                            <w:pPr>
                              <w:widowControl w:val="0"/>
                              <w:spacing w:line="840" w:lineRule="exact"/>
                              <w:rPr>
                                <w:rFonts w:ascii="Meiryo UI" w:eastAsia="Meiryo UI" w:hAnsi="Meiryo UI" w:cs="Arial"/>
                                <w:b/>
                                <w:color w:val="2E3640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</w:pPr>
                            <w:r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May 2</w:t>
                            </w:r>
                            <w:r w:rsidR="008945DF">
                              <w:rPr>
                                <w:rFonts w:ascii="Meiryo UI" w:eastAsia="Meiryo UI" w:hAnsi="Meiryo UI" w:cs="Arial" w:hint="eastAsia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1</w:t>
                            </w:r>
                            <w:r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-30, 20</w:t>
                            </w:r>
                            <w:r w:rsidR="00905192" w:rsidRPr="008945DF">
                              <w:rPr>
                                <w:rFonts w:ascii="Meiryo UI" w:eastAsia="Meiryo UI" w:hAnsi="Meiryo UI" w:cs="Arial"/>
                                <w:b/>
                                <w:color w:val="auto"/>
                                <w:w w:val="90"/>
                                <w:sz w:val="48"/>
                                <w:szCs w:val="48"/>
                                <w:lang w:bidi="ja-JP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5DE7E8" id="テキスト ボックス 8" o:spid="_x0000_s1029" type="#_x0000_t202" style="position:absolute;margin-left:-.05pt;margin-top:30.85pt;width:664.95pt;height:178.8pt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" filled="f" fillcolor="#fffffe" stroked="f" strokecolor="#212120" insetpen="t">
                <v:textbox inset="2.88pt,2.88pt,2.88pt,2.88pt">
                  <w:txbxContent>
                    <w:p w14:paraId="7F319B8B" w14:textId="77777777" w:rsidR="008945DF" w:rsidRPr="008945DF" w:rsidRDefault="008945DF" w:rsidP="00ED1100">
                      <w:pPr>
                        <w:widowControl w:val="0"/>
                        <w:spacing w:line="840" w:lineRule="exact"/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52"/>
                          <w:szCs w:val="52"/>
                          <w:lang w:bidi="ja-JP"/>
                        </w:rPr>
                      </w:pPr>
                      <w:r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52"/>
                          <w:szCs w:val="52"/>
                          <w:lang w:bidi="ja-JP"/>
                        </w:rPr>
                        <w:t xml:space="preserve">Komatsu Intercultural Studies </w:t>
                      </w:r>
                      <w:proofErr w:type="spellStart"/>
                      <w:r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52"/>
                          <w:szCs w:val="52"/>
                          <w:lang w:bidi="ja-JP"/>
                        </w:rPr>
                        <w:t>Programme</w:t>
                      </w:r>
                      <w:proofErr w:type="spellEnd"/>
                      <w:r w:rsidR="002F6ABD"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52"/>
                          <w:szCs w:val="52"/>
                          <w:lang w:bidi="ja-JP"/>
                        </w:rPr>
                        <w:t xml:space="preserve"> </w:t>
                      </w:r>
                    </w:p>
                    <w:p w14:paraId="21527038" w14:textId="250B6536" w:rsidR="002F6ABD" w:rsidRPr="008945DF" w:rsidRDefault="002F6ABD" w:rsidP="00ED1100">
                      <w:pPr>
                        <w:widowControl w:val="0"/>
                        <w:spacing w:line="840" w:lineRule="exact"/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</w:pPr>
                      <w:r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Komatsu University</w:t>
                      </w:r>
                      <w:r w:rsidR="008945DF"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 xml:space="preserve">, </w:t>
                      </w:r>
                      <w:r w:rsidRPr="008945DF">
                        <w:rPr>
                          <w:rFonts w:ascii="Meiryo UI" w:eastAsia="Meiryo UI" w:hAnsi="Meiryo UI" w:cs="Arial" w:hint="eastAsia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I</w:t>
                      </w:r>
                      <w:r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shikawa, Japan</w:t>
                      </w:r>
                    </w:p>
                    <w:p w14:paraId="72A7D2FB" w14:textId="2F7798CF" w:rsidR="00176A39" w:rsidRPr="008945DF" w:rsidRDefault="00176A39" w:rsidP="00ED1100">
                      <w:pPr>
                        <w:widowControl w:val="0"/>
                        <w:spacing w:line="840" w:lineRule="exact"/>
                        <w:rPr>
                          <w:rFonts w:ascii="Meiryo UI" w:eastAsia="Meiryo UI" w:hAnsi="Meiryo UI" w:cs="Arial"/>
                          <w:b/>
                          <w:color w:val="2E3640"/>
                          <w:w w:val="90"/>
                          <w:sz w:val="48"/>
                          <w:szCs w:val="48"/>
                          <w:lang w:bidi="ja-JP"/>
                        </w:rPr>
                      </w:pPr>
                      <w:r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May 2</w:t>
                      </w:r>
                      <w:r w:rsidR="008945DF">
                        <w:rPr>
                          <w:rFonts w:ascii="Meiryo UI" w:eastAsia="Meiryo UI" w:hAnsi="Meiryo UI" w:cs="Arial" w:hint="eastAsia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1</w:t>
                      </w:r>
                      <w:r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-30, 20</w:t>
                      </w:r>
                      <w:r w:rsidR="00905192" w:rsidRPr="008945DF">
                        <w:rPr>
                          <w:rFonts w:ascii="Meiryo UI" w:eastAsia="Meiryo UI" w:hAnsi="Meiryo UI" w:cs="Arial"/>
                          <w:b/>
                          <w:color w:val="auto"/>
                          <w:w w:val="90"/>
                          <w:sz w:val="48"/>
                          <w:szCs w:val="48"/>
                          <w:lang w:bidi="ja-JP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8631F"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9C94139" wp14:editId="6BF2A07A">
                <wp:simplePos x="0" y="0"/>
                <wp:positionH relativeFrom="column">
                  <wp:posOffset>0</wp:posOffset>
                </wp:positionH>
                <wp:positionV relativeFrom="page">
                  <wp:posOffset>8534400</wp:posOffset>
                </wp:positionV>
                <wp:extent cx="7082155" cy="1578610"/>
                <wp:effectExtent l="0" t="0" r="4445" b="2540"/>
                <wp:wrapNone/>
                <wp:docPr id="3" name="フリーフォーム(F)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82155" cy="157861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9887DB" id="フリーフォーム(F) 5" o:spid="_x0000_s1026" style="position:absolute;left:0;text-align:left;margin-left:0;margin-top:672pt;width:557.65pt;height:124.3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" path="m2448,389v,-249,,-249,,-249c1158,,339,128,,183,,389,,389,,389r2448,xe" fillcolor="#2e3640" stroked="f" strokecolor="#212120">
                <v:shadow color="#8c8682"/>
                <v:path arrowok="t" o:connecttype="custom" o:connectlocs="7082155,1578610;7082155,568137;0,742637;0,1578610;7082155,1578610" o:connectangles="0,0,0,0,0"/>
                <w10:wrap anchory="page"/>
              </v:shape>
            </w:pict>
          </mc:Fallback>
        </mc:AlternateContent>
      </w:r>
      <w:r w:rsidR="002F6ABD" w:rsidRPr="002F6ABD">
        <w:rPr>
          <w:noProof/>
          <w:lang w:eastAsia="zh-CN"/>
        </w:rPr>
        <w:drawing>
          <wp:inline distT="0" distB="0" distL="0" distR="0" wp14:anchorId="3F9B1CF9" wp14:editId="3CB358FE">
            <wp:extent cx="7103110" cy="3738245"/>
            <wp:effectExtent l="0" t="0" r="254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4A3">
        <w:rPr>
          <w:rFonts w:hint="eastAsia"/>
          <w:noProof/>
          <w:color w:val="auto"/>
          <w:kern w:val="0"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769EEA0" wp14:editId="45F44E9C">
                <wp:simplePos x="0" y="0"/>
                <wp:positionH relativeFrom="column">
                  <wp:posOffset>0</wp:posOffset>
                </wp:positionH>
                <wp:positionV relativeFrom="paragraph">
                  <wp:posOffset>8362950</wp:posOffset>
                </wp:positionV>
                <wp:extent cx="7072630" cy="820420"/>
                <wp:effectExtent l="0" t="0" r="13970" b="17780"/>
                <wp:wrapNone/>
                <wp:docPr id="35" name="グループ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630" cy="820420"/>
                          <a:chOff x="0" y="0"/>
                          <a:chExt cx="7300595" cy="820510"/>
                        </a:xfrm>
                      </wpg:grpSpPr>
                      <wps:wsp>
                        <wps:cNvPr id="25" name="フリーフォーム(F)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フリーフォーム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フリーフォーム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フリーフォーム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フリーフォーム(F)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A884C6" id="グループ 35" o:spid="_x0000_s1026" style="position:absolute;left:0;text-align:left;margin-left:0;margin-top:658.5pt;width:556.9pt;height:64.6pt;z-index:251742208;mso-width-relative:margin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">
                <v:shape id="フリーフォーム(F)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" path="m,145c950,,1836,98,2452,219e" filled="f" fillcolor="#fffffe" strokecolor="#fffffe" strokeweight=".5pt">
                  <v:stroke joinstyle="miter"/>
                  <v:shadow color="#8c8682"/>
                  <v:path arrowok="t" o:connecttype="custom" o:connectlocs="0,435149;7300595,657225" o:connectangles="0,0"/>
                </v:shape>
                <v:shape id="フリーフォーム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" path="m,181c940,,1828,65,2452,165e" filled="f" fillcolor="#fffffe" strokecolor="#fffffe" strokeweight=".5pt">
                  <v:stroke joinstyle="miter"/>
                  <v:shadow color="#8c8682"/>
                  <v:path arrowok="t" o:connecttype="custom" o:connectlocs="0,542925;7300595,494932" o:connectangles="0,0"/>
                </v:shape>
                <v:shape id="フリーフォーム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" path="m2452,181c1828,74,942,,,170e" filled="f" fillcolor="#fffffe" strokecolor="#efb32f" strokeweight=".5pt">
                  <v:stroke joinstyle="miter"/>
                  <v:shadow color="#8c8682"/>
                  <v:path arrowok="t" o:connecttype="custom" o:connectlocs="7300595,543560;0,510526" o:connectangles="0,0"/>
                </v:shape>
                <v:shape id="フリーフォーム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" path="m,167c943,,1829,77,2452,185e" filled="f" fillcolor="#fffffe" strokecolor="#fffffe" strokeweight=".5pt">
                  <v:stroke joinstyle="miter"/>
                  <v:shadow color="#8c8682"/>
                  <v:path arrowok="t" o:connecttype="custom" o:connectlocs="0,500991;7300595,554990" o:connectangles="0,0"/>
                </v:shape>
                <v:shape id="フリーフォーム(F)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" path="m,170c942,,1829,75,2452,182e" filled="f" fillcolor="#fffffe" strokecolor="#efb32f" strokeweight=".5pt">
                  <v:stroke joinstyle="miter"/>
                  <v:shadow color="#8c8682"/>
                  <v:path arrowok="t" o:connecttype="custom" o:connectlocs="0,510093;7300595,546100" o:connectangles="0,0"/>
                </v:shape>
              </v:group>
            </w:pict>
          </mc:Fallback>
        </mc:AlternateContent>
      </w:r>
    </w:p>
    <w:sectPr w:rsidR="005F70E4" w:rsidSect="00EA64A3">
      <w:pgSz w:w="11906" w:h="16838" w:code="9"/>
      <w:pgMar w:top="720" w:right="360" w:bottom="720" w:left="360" w:header="288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707DE" w14:textId="77777777" w:rsidR="00793A50" w:rsidRDefault="00793A50" w:rsidP="008335AE">
      <w:r>
        <w:separator/>
      </w:r>
    </w:p>
  </w:endnote>
  <w:endnote w:type="continuationSeparator" w:id="0">
    <w:p w14:paraId="51580B06" w14:textId="77777777" w:rsidR="00793A50" w:rsidRDefault="00793A50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poptai">
    <w:altName w:val="MS Gothic"/>
    <w:panose1 w:val="00000000000000000000"/>
    <w:charset w:val="8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eiryo UI">
    <w:altName w:val="Microsoft JhengHei"/>
    <w:panose1 w:val="020B0604030504040204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3324C" w14:textId="77777777" w:rsidR="00793A50" w:rsidRDefault="00793A50" w:rsidP="008335AE">
      <w:r>
        <w:separator/>
      </w:r>
    </w:p>
  </w:footnote>
  <w:footnote w:type="continuationSeparator" w:id="0">
    <w:p w14:paraId="154E44AA" w14:textId="77777777" w:rsidR="00793A50" w:rsidRDefault="00793A50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66D68"/>
    <w:multiLevelType w:val="hybridMultilevel"/>
    <w:tmpl w:val="1B2A79AA"/>
    <w:lvl w:ilvl="0" w:tplc="9E161864">
      <w:numFmt w:val="bullet"/>
      <w:lvlText w:val="-"/>
      <w:lvlJc w:val="left"/>
      <w:pPr>
        <w:ind w:left="560" w:hanging="360"/>
      </w:pPr>
      <w:rPr>
        <w:rFonts w:ascii="Arial" w:eastAsia="HGSoeiKakupoptai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2sTAztTCwMDYxNjVX0lEKTi0uzszPAykwrAUAC0667ywAAAA="/>
  </w:docVars>
  <w:rsids>
    <w:rsidRoot w:val="002F6ABD"/>
    <w:rsid w:val="00005E15"/>
    <w:rsid w:val="000A74C2"/>
    <w:rsid w:val="000D247E"/>
    <w:rsid w:val="000D342A"/>
    <w:rsid w:val="00176A39"/>
    <w:rsid w:val="00194B1B"/>
    <w:rsid w:val="001B326D"/>
    <w:rsid w:val="002B3B63"/>
    <w:rsid w:val="002F6ABD"/>
    <w:rsid w:val="003B7DE5"/>
    <w:rsid w:val="003C6B2F"/>
    <w:rsid w:val="00417CA0"/>
    <w:rsid w:val="004B45C2"/>
    <w:rsid w:val="005B3039"/>
    <w:rsid w:val="005D5D75"/>
    <w:rsid w:val="005F70E4"/>
    <w:rsid w:val="00606D3B"/>
    <w:rsid w:val="00637FD3"/>
    <w:rsid w:val="0065722E"/>
    <w:rsid w:val="006D41E6"/>
    <w:rsid w:val="00793A50"/>
    <w:rsid w:val="00810177"/>
    <w:rsid w:val="008335AE"/>
    <w:rsid w:val="0088631F"/>
    <w:rsid w:val="008945DF"/>
    <w:rsid w:val="00904EDB"/>
    <w:rsid w:val="00905192"/>
    <w:rsid w:val="00964BC9"/>
    <w:rsid w:val="00994E05"/>
    <w:rsid w:val="009C7745"/>
    <w:rsid w:val="00B024DE"/>
    <w:rsid w:val="00BB6D41"/>
    <w:rsid w:val="00CC1E03"/>
    <w:rsid w:val="00DC0579"/>
    <w:rsid w:val="00E65CBA"/>
    <w:rsid w:val="00E76EA5"/>
    <w:rsid w:val="00EA64A3"/>
    <w:rsid w:val="00EB1B3B"/>
    <w:rsid w:val="00ED1100"/>
    <w:rsid w:val="00F34D14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6B8B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45DF"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D41"/>
    <w:pPr>
      <w:ind w:left="720"/>
      <w:contextualSpacing/>
    </w:pPr>
  </w:style>
  <w:style w:type="paragraph" w:styleId="a4">
    <w:name w:val="header"/>
    <w:basedOn w:val="a"/>
    <w:link w:val="Char"/>
    <w:rsid w:val="008335AE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4"/>
    <w:rsid w:val="008335AE"/>
    <w:rPr>
      <w:color w:val="212120"/>
      <w:kern w:val="28"/>
    </w:rPr>
  </w:style>
  <w:style w:type="paragraph" w:styleId="a5">
    <w:name w:val="footer"/>
    <w:basedOn w:val="a"/>
    <w:link w:val="Char0"/>
    <w:rsid w:val="008335AE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5"/>
    <w:rsid w:val="008335AE"/>
    <w:rPr>
      <w:color w:val="212120"/>
      <w:kern w:val="28"/>
    </w:rPr>
  </w:style>
  <w:style w:type="paragraph" w:styleId="a6">
    <w:name w:val="Date"/>
    <w:basedOn w:val="a"/>
    <w:next w:val="a"/>
    <w:link w:val="Char1"/>
    <w:rsid w:val="002F6ABD"/>
  </w:style>
  <w:style w:type="character" w:customStyle="1" w:styleId="Char1">
    <w:name w:val="日期 Char"/>
    <w:basedOn w:val="a0"/>
    <w:link w:val="a6"/>
    <w:rsid w:val="002F6ABD"/>
    <w:rPr>
      <w:color w:val="212120"/>
      <w:kern w:val="28"/>
    </w:rPr>
  </w:style>
  <w:style w:type="paragraph" w:styleId="a7">
    <w:name w:val="Balloon Text"/>
    <w:basedOn w:val="a"/>
    <w:link w:val="Char2"/>
    <w:semiHidden/>
    <w:unhideWhenUsed/>
    <w:rsid w:val="009C7745"/>
    <w:rPr>
      <w:sz w:val="18"/>
      <w:szCs w:val="18"/>
    </w:rPr>
  </w:style>
  <w:style w:type="character" w:customStyle="1" w:styleId="Char2">
    <w:name w:val="批注框文本 Char"/>
    <w:basedOn w:val="a0"/>
    <w:link w:val="a7"/>
    <w:semiHidden/>
    <w:rsid w:val="009C7745"/>
    <w:rPr>
      <w:color w:val="21212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45DF"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D41"/>
    <w:pPr>
      <w:ind w:left="720"/>
      <w:contextualSpacing/>
    </w:pPr>
  </w:style>
  <w:style w:type="paragraph" w:styleId="a4">
    <w:name w:val="header"/>
    <w:basedOn w:val="a"/>
    <w:link w:val="Char"/>
    <w:rsid w:val="008335AE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4"/>
    <w:rsid w:val="008335AE"/>
    <w:rPr>
      <w:color w:val="212120"/>
      <w:kern w:val="28"/>
    </w:rPr>
  </w:style>
  <w:style w:type="paragraph" w:styleId="a5">
    <w:name w:val="footer"/>
    <w:basedOn w:val="a"/>
    <w:link w:val="Char0"/>
    <w:rsid w:val="008335AE"/>
    <w:pPr>
      <w:tabs>
        <w:tab w:val="center" w:pos="4680"/>
        <w:tab w:val="right" w:pos="9360"/>
      </w:tabs>
    </w:pPr>
  </w:style>
  <w:style w:type="character" w:customStyle="1" w:styleId="Char0">
    <w:name w:val="页脚 Char"/>
    <w:basedOn w:val="a0"/>
    <w:link w:val="a5"/>
    <w:rsid w:val="008335AE"/>
    <w:rPr>
      <w:color w:val="212120"/>
      <w:kern w:val="28"/>
    </w:rPr>
  </w:style>
  <w:style w:type="paragraph" w:styleId="a6">
    <w:name w:val="Date"/>
    <w:basedOn w:val="a"/>
    <w:next w:val="a"/>
    <w:link w:val="Char1"/>
    <w:rsid w:val="002F6ABD"/>
  </w:style>
  <w:style w:type="character" w:customStyle="1" w:styleId="Char1">
    <w:name w:val="日期 Char"/>
    <w:basedOn w:val="a0"/>
    <w:link w:val="a6"/>
    <w:rsid w:val="002F6ABD"/>
    <w:rPr>
      <w:color w:val="212120"/>
      <w:kern w:val="28"/>
    </w:rPr>
  </w:style>
  <w:style w:type="paragraph" w:styleId="a7">
    <w:name w:val="Balloon Text"/>
    <w:basedOn w:val="a"/>
    <w:link w:val="Char2"/>
    <w:semiHidden/>
    <w:unhideWhenUsed/>
    <w:rsid w:val="009C7745"/>
    <w:rPr>
      <w:sz w:val="18"/>
      <w:szCs w:val="18"/>
    </w:rPr>
  </w:style>
  <w:style w:type="character" w:customStyle="1" w:styleId="Char2">
    <w:name w:val="批注框文本 Char"/>
    <w:basedOn w:val="a0"/>
    <w:link w:val="a7"/>
    <w:semiHidden/>
    <w:rsid w:val="009C7745"/>
    <w:rPr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ya%20Kiba\AppData\Roaming\Microsoft\Templates\&#25216;&#34899;&#26989;&#30028;&#21521;&#12369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技術業界向けチラシ</Template>
  <TotalTime>32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 Kiba</dc:creator>
  <cp:keywords/>
  <dc:description/>
  <cp:lastModifiedBy>Cesare</cp:lastModifiedBy>
  <cp:revision>4</cp:revision>
  <dcterms:created xsi:type="dcterms:W3CDTF">2019-12-09T07:04:00Z</dcterms:created>
  <dcterms:modified xsi:type="dcterms:W3CDTF">2020-01-06T01:07:00Z</dcterms:modified>
</cp:coreProperties>
</file>